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在线缴学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费流程和学费电子发票打印说明如下：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一、在线缴费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打开西北工业大学网络教育学院官网（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www.nwpunec.net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），点击“网上缴费系统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”。（图1）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53721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2．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输入待缴费学生的身份证号、姓名及验证码后登陆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“网上缴费系统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27908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2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3．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核对学生的信息后点击上方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“学费缴费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项目栏。（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3）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290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3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4．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按照说明勾选需要缴费的收费区间，然后点击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“下一步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480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4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5．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按照说明分配本次需缴费的金额，确认无误后点击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“下一步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3852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5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6．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再次确认缴费信息后点击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“下一步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480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6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7．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选择付费方式后，点击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“确定缴费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（目前支持支付宝和微信支付两种支付方式）。（图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575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7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8．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扫描二维码支付成功后完成该学生在线缴费。（图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8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766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8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二、电子发票打印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登陆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“网上缴费系统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，核对学生信息后点击上方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“已交费信息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项目栏。（图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9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290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9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．查看学生历史缴费信息，点击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“票据查询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查看电子发票。（图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10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4671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10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1" w:after="0" w:afterAutospacing="1" w:line="500" w:lineRule="exact"/>
        <w:ind w:left="0" w:right="0"/>
        <w:jc w:val="left"/>
      </w:pPr>
      <w:r>
        <w:rPr>
          <w:rFonts w:hint="eastAsia" w:ascii="宋体" w:hAnsi="宋体" w:eastAsia="宋体" w:cs="宋体"/>
          <w:color w:val="000000"/>
          <w:kern w:val="0"/>
          <w:sz w:val="27"/>
          <w:szCs w:val="27"/>
          <w:lang w:val="en-US" w:eastAsia="zh-CN" w:bidi="ar"/>
        </w:rPr>
        <w:t>    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3．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核对电子发票信息，根据需要在右上方选择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“打印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电子发票或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“保存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至电脑。（图</w:t>
      </w: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>11</w:t>
      </w: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500" w:lineRule="atLeast"/>
        <w:ind w:left="0" w:right="0"/>
        <w:jc w:val="center"/>
      </w:pP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715000" cy="39719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B0BBF"/>
    <w:rsid w:val="1E1B0BBF"/>
    <w:rsid w:val="4D6008A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qFormat/>
    <w:uiPriority w:val="0"/>
    <w:rPr>
      <w:color w:val="333333"/>
      <w:u w:val="none"/>
    </w:rPr>
  </w:style>
  <w:style w:type="character" w:styleId="4">
    <w:name w:val="Emphasis"/>
    <w:basedOn w:val="2"/>
    <w:qFormat/>
    <w:uiPriority w:val="0"/>
  </w:style>
  <w:style w:type="character" w:styleId="5">
    <w:name w:val="HTML Definition"/>
    <w:basedOn w:val="2"/>
    <w:qFormat/>
    <w:uiPriority w:val="0"/>
  </w:style>
  <w:style w:type="character" w:styleId="6">
    <w:name w:val="HTML Variable"/>
    <w:basedOn w:val="2"/>
    <w:qFormat/>
    <w:uiPriority w:val="0"/>
  </w:style>
  <w:style w:type="character" w:styleId="7">
    <w:name w:val="Hyperlink"/>
    <w:basedOn w:val="2"/>
    <w:qFormat/>
    <w:uiPriority w:val="0"/>
    <w:rPr>
      <w:color w:val="333333"/>
      <w:u w:val="none"/>
    </w:rPr>
  </w:style>
  <w:style w:type="character" w:styleId="8">
    <w:name w:val="HTML Code"/>
    <w:basedOn w:val="2"/>
    <w:qFormat/>
    <w:uiPriority w:val="0"/>
    <w:rPr>
      <w:rFonts w:ascii="Courier New" w:hAnsi="Courier New"/>
      <w:sz w:val="20"/>
    </w:rPr>
  </w:style>
  <w:style w:type="character" w:styleId="9">
    <w:name w:val="HTML Cit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2018-11-16T01:33:00Z</dcterms:created>
  <dc:creator>zhao</dc:creator>
  <cp:lastModifiedBy>zhao</cp:lastModifiedBy>
  <dcterms:modified xsi:type="dcterms:W3CDTF">2018-11-22T03:31:42Z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